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CD68C" w14:textId="77777777" w:rsidR="00D34093" w:rsidRPr="00202EF4" w:rsidRDefault="009773BF">
      <w:pPr>
        <w:pStyle w:val="Podtitul1"/>
        <w:rPr>
          <w:lang w:val="sk-SK"/>
        </w:rPr>
      </w:pPr>
      <w:r w:rsidRPr="00202EF4">
        <w:rPr>
          <w:noProof/>
          <w:lang w:val="sk-SK" w:eastAsia="sk-SK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4FBD8F2" wp14:editId="7CBEB78B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Skupina 29" descr="Návrh pozadi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Skupina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Obdĺžnik 20" descr="Kontaktné informácie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0EDC3F4" w14:textId="77777777" w:rsidR="00D34093" w:rsidRPr="00202EF4" w:rsidRDefault="009773BF">
                                <w:pPr>
                                  <w:pStyle w:val="Kontaktninformcie"/>
                                  <w:rPr>
                                    <w:lang w:val="pl-PL"/>
                                  </w:rPr>
                                </w:pPr>
                                <w:r>
                                  <w:rPr>
                                    <w:lang w:val="sk-SK"/>
                                  </w:rPr>
                                  <w:t xml:space="preserve">ďalšie informácie vám poskytne: </w:t>
                                </w:r>
                                <w:r w:rsidR="00990BD3">
                                  <w:t>Ján Kováč</w:t>
                                </w:r>
                                <w:r w:rsidR="00990BD3">
                                  <w:rPr>
                                    <w:lang w:val="sk-SK"/>
                                  </w:rPr>
                                  <w:t xml:space="preserve"> –</w:t>
                                </w:r>
                                <w:r>
                                  <w:rPr>
                                    <w:lang w:val="sk-SK"/>
                                  </w:rPr>
                                  <w:t> </w:t>
                                </w:r>
                                <w:r w:rsidR="00990BD3">
                                  <w:t>0904 871 289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ám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Skupina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Obrázok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Skupina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Obrázok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Voľná forma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Voľná forma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Voľná forma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Voľná forma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Voľná forma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Voľná forma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Voľná forma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Voľná forma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Voľná forma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Voľná forma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Voľná forma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Voľná forma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Voľná forma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BD8F2" id="Skupina 29" o:spid="_x0000_s1026" alt="Návrh pozadia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">
                <v:group id="Skupina 2" o:spid="_x0000_s1027" style="position:absolute;width:68529;height:91427" coordsize="68529,9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Obdĺžnik 20" o:spid="_x0000_s1028" alt="Kontaktné informácie" style="position:absolute;left:4097;top:82613;width:6033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" fillcolor="#f7f3e2 [3214]" stroked="f" strokeweight="1pt">
                    <v:textbox inset="38.88pt,,38.88pt">
                      <w:txbxContent>
                        <w:p w14:paraId="60EDC3F4" w14:textId="77777777" w:rsidR="00D34093" w:rsidRPr="00202EF4" w:rsidRDefault="009773BF">
                          <w:pPr>
                            <w:pStyle w:val="Kontaktninformcie"/>
                            <w:rPr>
                              <w:lang w:val="pl-PL"/>
                            </w:rPr>
                          </w:pPr>
                          <w:r>
                            <w:rPr>
                              <w:lang w:val="sk-SK"/>
                            </w:rPr>
                            <w:t xml:space="preserve">ďalšie informácie vám poskytne: </w:t>
                          </w:r>
                          <w:r w:rsidR="00990BD3">
                            <w:t>Ján Kováč</w:t>
                          </w:r>
                          <w:r w:rsidR="00990BD3">
                            <w:rPr>
                              <w:lang w:val="sk-SK"/>
                            </w:rPr>
                            <w:t xml:space="preserve"> –</w:t>
                          </w:r>
                          <w:r>
                            <w:rPr>
                              <w:lang w:val="sk-SK"/>
                            </w:rPr>
                            <w:t> </w:t>
                          </w:r>
                          <w:r w:rsidR="00990BD3">
                            <w:t>0904 871 289</w:t>
                          </w:r>
                        </w:p>
                      </w:txbxContent>
                    </v:textbox>
                  </v:rect>
                  <v:shape id="Rám 21" o:spid="_x0000_s1029" style="position:absolute;width:68529;height:91427;visibility:visible;mso-wrap-style:square;v-text-anchor:middle" coordsize="6852920,914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Skupina 3" o:spid="_x0000_s1030" style="position:absolute;left:4622;top:95;width:54687;height:30473" coordorigin="4622,95" coordsize="54686,3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ok 4" o:spid="_x0000_s1031" type="#_x0000_t75" style="position:absolute;left:4622;top:184;width:54687;height:3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    <v:imagedata r:id="rId10" o:title="" croptop="11340f" cropbottom="16322f" cropleft="5137f"/>
                  </v:shape>
                  <v:group id="Skupina 5" o:spid="_x0000_s1032" style="position:absolute;left:17653;top:95;width:36767;height:28099" coordorigin="17653,95" coordsize="36766,2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Obrázok 6" o:spid="_x0000_s1033" type="#_x0000_t75" style="position:absolute;left:17653;top:95;width:36767;height:2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">
                      <v:imagedata r:id="rId11" o:title="" croptop="11131f" cropbottom="16412f" cropleft="11563f" cropright="8752f"/>
                    </v:shape>
                    <v:shape id="Voľná forma 7" o:spid="_x0000_s1034" style="position:absolute;left:28804;top:10171;width:4073;height:5053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Voľná forma 8" o:spid="_x0000_s1035" style="position:absolute;left:18935;top:18406;width:3240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Voľná forma 9" o:spid="_x0000_s1036" style="position:absolute;left:38925;top:12440;width:4489;height:4820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Voľná forma 10" o:spid="_x0000_s1037" style="position:absolute;left:18933;top:4792;width:2824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Voľná forma 11" o:spid="_x0000_s1038" style="position:absolute;left:34037;top:16806;width:3383;height:3615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Voľná forma 12" o:spid="_x0000_s1039" style="position:absolute;left:27055;top:15712;width:4398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Voľná forma 13" o:spid="_x0000_s1040" style="position:absolute;left:43116;top:17900;width:2836;height:3356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Voľná forma 14" o:spid="_x0000_s1041" style="position:absolute;left:32638;top:644;width:3891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Voľná forma 15" o:spid="_x0000_s1042" style="position:absolute;left:42419;top:3303;width:5113;height:7619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zC9wAAAANsAAAAPAAAAZHJzL2Rvd25yZXYueG1sRE/fa8Iw&#10;EH4f+D+EE3ybyZRN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ohcwvc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Voľná forma 16" o:spid="_x0000_s1043" style="position:absolute;left:35910;top:2751;width:4840;height:10003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Voľná forma 17" o:spid="_x0000_s1044" style="position:absolute;left:41217;top:22236;width:6714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Voľná forma 18" o:spid="_x0000_s1045" style="position:absolute;left:49103;top:20728;width:4437;height:4133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Voľná forma 19" o:spid="_x0000_s1046" style="position:absolute;left:22449;top:4039;width:9680;height:8085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5D3FA461" w14:textId="77777777" w:rsidR="003835DD" w:rsidRDefault="003835DD" w:rsidP="003835DD">
      <w:pPr>
        <w:pStyle w:val="Nzov1"/>
        <w:spacing w:line="240" w:lineRule="atLeast"/>
        <w:rPr>
          <w:sz w:val="36"/>
          <w:szCs w:val="36"/>
          <w:lang w:val="sk-SK"/>
        </w:rPr>
      </w:pPr>
      <w:r>
        <w:rPr>
          <w:lang w:val="sk-SK"/>
        </w:rPr>
        <w:t xml:space="preserve">         POZVÁNKA </w:t>
      </w:r>
      <w:r>
        <w:rPr>
          <w:sz w:val="36"/>
          <w:szCs w:val="36"/>
          <w:lang w:val="sk-SK"/>
        </w:rPr>
        <w:t xml:space="preserve"> </w:t>
      </w:r>
    </w:p>
    <w:p w14:paraId="6D921040" w14:textId="77777777" w:rsidR="003835DD" w:rsidRDefault="003835DD" w:rsidP="003835DD">
      <w:pPr>
        <w:pStyle w:val="Nzov1"/>
        <w:spacing w:line="240" w:lineRule="atLeast"/>
        <w:rPr>
          <w:b w:val="0"/>
          <w:color w:val="auto"/>
          <w:sz w:val="44"/>
          <w:szCs w:val="40"/>
          <w:lang w:val="sk-SK"/>
        </w:rPr>
      </w:pPr>
    </w:p>
    <w:p w14:paraId="1786607D" w14:textId="18CCFA4A" w:rsidR="00D34093" w:rsidRPr="003835DD" w:rsidRDefault="003835DD" w:rsidP="003835DD">
      <w:pPr>
        <w:pStyle w:val="Nzov1"/>
        <w:spacing w:line="240" w:lineRule="atLeast"/>
        <w:rPr>
          <w:b w:val="0"/>
          <w:color w:val="auto"/>
          <w:sz w:val="44"/>
          <w:szCs w:val="40"/>
          <w:lang w:val="sk-SK"/>
        </w:rPr>
      </w:pPr>
      <w:r>
        <w:rPr>
          <w:b w:val="0"/>
          <w:color w:val="auto"/>
          <w:sz w:val="44"/>
          <w:szCs w:val="40"/>
          <w:lang w:val="sk-SK"/>
        </w:rPr>
        <w:t xml:space="preserve">    </w:t>
      </w:r>
      <w:r w:rsidR="00667B57">
        <w:rPr>
          <w:b w:val="0"/>
          <w:color w:val="auto"/>
          <w:sz w:val="44"/>
          <w:szCs w:val="40"/>
          <w:lang w:val="sk-SK"/>
        </w:rPr>
        <w:t xml:space="preserve">   </w:t>
      </w:r>
      <w:r>
        <w:rPr>
          <w:b w:val="0"/>
          <w:color w:val="auto"/>
          <w:sz w:val="44"/>
          <w:szCs w:val="40"/>
          <w:lang w:val="sk-SK"/>
        </w:rPr>
        <w:t xml:space="preserve"> na </w:t>
      </w:r>
      <w:r w:rsidR="00667B57">
        <w:rPr>
          <w:b w:val="0"/>
          <w:color w:val="auto"/>
          <w:sz w:val="44"/>
          <w:szCs w:val="40"/>
          <w:lang w:val="sk-SK"/>
        </w:rPr>
        <w:t>KONFERENCIU MUMF Levice</w:t>
      </w:r>
    </w:p>
    <w:sdt>
      <w:sdtPr>
        <w:rPr>
          <w:color w:val="FF0000"/>
          <w:lang w:val="sk-SK"/>
        </w:rPr>
        <w:id w:val="896172397"/>
        <w:placeholder>
          <w:docPart w:val="9CBF1D7FD0D441068CF44DEF5EFB5EC4"/>
        </w:placeholder>
        <w:date>
          <w:dateFormat w:val="d. MMMM yyyy"/>
          <w:lid w:val="sk-SK"/>
          <w:storeMappedDataAs w:val="dateTime"/>
          <w:calendar w:val="gregorian"/>
        </w:date>
      </w:sdtPr>
      <w:sdtContent>
        <w:p w14:paraId="19304AFE" w14:textId="01263346" w:rsidR="00D34093" w:rsidRPr="003835DD" w:rsidRDefault="00B83F06">
          <w:pPr>
            <w:pStyle w:val="Dtum1"/>
            <w:rPr>
              <w:color w:val="FF0000"/>
              <w:lang w:val="sk-SK"/>
            </w:rPr>
          </w:pPr>
          <w:r>
            <w:rPr>
              <w:color w:val="FF0000"/>
              <w:lang w:val="sk-SK"/>
            </w:rPr>
            <w:t xml:space="preserve">Sobota </w:t>
          </w:r>
          <w:r w:rsidR="002E06CF">
            <w:rPr>
              <w:color w:val="FF0000"/>
              <w:lang w:val="sk-SK"/>
            </w:rPr>
            <w:t>2</w:t>
          </w:r>
          <w:r w:rsidR="003835DD" w:rsidRPr="003835DD">
            <w:rPr>
              <w:color w:val="FF0000"/>
              <w:lang w:val="sk-SK"/>
            </w:rPr>
            <w:t xml:space="preserve">. </w:t>
          </w:r>
          <w:r w:rsidR="002E06CF">
            <w:rPr>
              <w:color w:val="FF0000"/>
              <w:lang w:val="sk-SK"/>
            </w:rPr>
            <w:t>9</w:t>
          </w:r>
          <w:r w:rsidR="003835DD" w:rsidRPr="003835DD">
            <w:rPr>
              <w:color w:val="FF0000"/>
              <w:lang w:val="sk-SK"/>
            </w:rPr>
            <w:t xml:space="preserve"> 20</w:t>
          </w:r>
          <w:r>
            <w:rPr>
              <w:color w:val="FF0000"/>
              <w:lang w:val="sk-SK"/>
            </w:rPr>
            <w:t>2</w:t>
          </w:r>
          <w:r w:rsidR="00667B57">
            <w:rPr>
              <w:color w:val="FF0000"/>
              <w:lang w:val="sk-SK"/>
            </w:rPr>
            <w:t>3</w:t>
          </w:r>
        </w:p>
      </w:sdtContent>
    </w:sdt>
    <w:p w14:paraId="6CB9B2DC" w14:textId="77777777" w:rsidR="00D34093" w:rsidRPr="00202EF4" w:rsidRDefault="003835DD" w:rsidP="00366C4D">
      <w:pPr>
        <w:pStyle w:val="as"/>
        <w:spacing w:line="240" w:lineRule="atLeast"/>
        <w:rPr>
          <w:lang w:val="sk-SK"/>
        </w:rPr>
      </w:pPr>
      <w:r>
        <w:rPr>
          <w:lang w:val="sk-SK"/>
        </w:rPr>
        <w:t>09.00-10.00 hod</w:t>
      </w:r>
    </w:p>
    <w:p w14:paraId="2B0F91CB" w14:textId="77777777" w:rsidR="00D34093" w:rsidRPr="00202EF4" w:rsidRDefault="001257D7">
      <w:pPr>
        <w:pStyle w:val="Miestokonania"/>
        <w:rPr>
          <w:lang w:val="sk-SK"/>
        </w:rPr>
      </w:pPr>
      <w:r>
        <w:rPr>
          <w:lang w:val="sk-SK"/>
        </w:rPr>
        <w:t xml:space="preserve">MsKS </w:t>
      </w:r>
      <w:r w:rsidR="003835DD">
        <w:rPr>
          <w:lang w:val="sk-SK"/>
        </w:rPr>
        <w:t xml:space="preserve"> 4.poschodie miestnosť č.405</w:t>
      </w:r>
    </w:p>
    <w:p w14:paraId="0F58D391" w14:textId="77777777" w:rsidR="00D34093" w:rsidRPr="00202EF4" w:rsidRDefault="003835DD" w:rsidP="009773BF">
      <w:pPr>
        <w:pStyle w:val="Miestokonania"/>
        <w:spacing w:after="320"/>
        <w:rPr>
          <w:lang w:val="sk-SK"/>
        </w:rPr>
      </w:pPr>
      <w:r>
        <w:rPr>
          <w:lang w:val="sk-SK"/>
        </w:rPr>
        <w:t>Ul.</w:t>
      </w:r>
      <w:r w:rsidR="001257D7">
        <w:rPr>
          <w:lang w:val="sk-SK"/>
        </w:rPr>
        <w:t xml:space="preserve"> </w:t>
      </w:r>
      <w:r>
        <w:rPr>
          <w:lang w:val="sk-SK"/>
        </w:rPr>
        <w:t>a.</w:t>
      </w:r>
      <w:r w:rsidR="001257D7">
        <w:rPr>
          <w:lang w:val="sk-SK"/>
        </w:rPr>
        <w:t xml:space="preserve">  </w:t>
      </w:r>
      <w:proofErr w:type="spellStart"/>
      <w:r w:rsidR="001257D7">
        <w:rPr>
          <w:lang w:val="sk-SK"/>
        </w:rPr>
        <w:t>slá</w:t>
      </w:r>
      <w:r>
        <w:rPr>
          <w:lang w:val="sk-SK"/>
        </w:rPr>
        <w:t>dkoviča</w:t>
      </w:r>
      <w:proofErr w:type="spellEnd"/>
      <w:r w:rsidR="001257D7">
        <w:rPr>
          <w:lang w:val="sk-SK"/>
        </w:rPr>
        <w:t xml:space="preserve">  č.2, 934 01 levice</w:t>
      </w:r>
    </w:p>
    <w:p w14:paraId="5DB92BB4" w14:textId="355C00F5" w:rsidR="00D34093" w:rsidRDefault="001257D7" w:rsidP="001257D7">
      <w:pPr>
        <w:ind w:firstLine="619"/>
        <w:rPr>
          <w:lang w:val="sk-SK"/>
        </w:rPr>
      </w:pPr>
      <w:r>
        <w:rPr>
          <w:lang w:val="sk-SK"/>
        </w:rPr>
        <w:t xml:space="preserve">Mestská únia malého futbalu Vás srdečne pozýva na </w:t>
      </w:r>
      <w:r w:rsidR="00667B57">
        <w:rPr>
          <w:lang w:val="sk-SK"/>
        </w:rPr>
        <w:t>Konferenciu</w:t>
      </w:r>
      <w:r>
        <w:rPr>
          <w:lang w:val="sk-SK"/>
        </w:rPr>
        <w:t>, ktor</w:t>
      </w:r>
      <w:r w:rsidR="00667B57">
        <w:rPr>
          <w:lang w:val="sk-SK"/>
        </w:rPr>
        <w:t>á</w:t>
      </w:r>
      <w:r>
        <w:rPr>
          <w:lang w:val="sk-SK"/>
        </w:rPr>
        <w:t xml:space="preserve"> sa uskutoční dňa </w:t>
      </w:r>
      <w:r w:rsidR="002E06CF">
        <w:rPr>
          <w:lang w:val="sk-SK"/>
        </w:rPr>
        <w:t>2.9</w:t>
      </w:r>
      <w:r>
        <w:rPr>
          <w:lang w:val="sk-SK"/>
        </w:rPr>
        <w:t xml:space="preserve"> 20</w:t>
      </w:r>
      <w:r w:rsidR="00B83F06">
        <w:rPr>
          <w:lang w:val="sk-SK"/>
        </w:rPr>
        <w:t>2</w:t>
      </w:r>
      <w:r w:rsidR="00667B57">
        <w:rPr>
          <w:lang w:val="sk-SK"/>
        </w:rPr>
        <w:t>3</w:t>
      </w:r>
      <w:r>
        <w:rPr>
          <w:lang w:val="sk-SK"/>
        </w:rPr>
        <w:t xml:space="preserve"> t. j. v </w:t>
      </w:r>
      <w:r w:rsidR="00B83F06">
        <w:rPr>
          <w:lang w:val="sk-SK"/>
        </w:rPr>
        <w:t>sobotu</w:t>
      </w:r>
      <w:r>
        <w:rPr>
          <w:lang w:val="sk-SK"/>
        </w:rPr>
        <w:t xml:space="preserve"> o 09.00 hod v budove Mestského kultúrneho strediska Levice, ul. A. Sládkoviča č.2 ( budova </w:t>
      </w:r>
      <w:proofErr w:type="spellStart"/>
      <w:r>
        <w:rPr>
          <w:lang w:val="sk-SK"/>
        </w:rPr>
        <w:t>Junioru</w:t>
      </w:r>
      <w:proofErr w:type="spellEnd"/>
      <w:r>
        <w:rPr>
          <w:lang w:val="sk-SK"/>
        </w:rPr>
        <w:t>), na 4-tom poschodí č. dverí 405.</w:t>
      </w:r>
    </w:p>
    <w:p w14:paraId="23CE83EA" w14:textId="0AABC30B" w:rsidR="001257D7" w:rsidRDefault="001257D7" w:rsidP="001257D7">
      <w:pPr>
        <w:ind w:firstLine="619"/>
        <w:rPr>
          <w:lang w:val="sk-SK"/>
        </w:rPr>
      </w:pPr>
      <w:r>
        <w:rPr>
          <w:lang w:val="sk-SK"/>
        </w:rPr>
        <w:t>Účasť</w:t>
      </w:r>
      <w:r w:rsidR="00990BD3">
        <w:rPr>
          <w:lang w:val="sk-SK"/>
        </w:rPr>
        <w:t xml:space="preserve"> vedúcich alebo zástupcov nutná </w:t>
      </w:r>
      <w:r w:rsidR="002E06CF">
        <w:rPr>
          <w:lang w:val="sk-SK"/>
        </w:rPr>
        <w:t xml:space="preserve">pre odovzdanie prihlášok, zaplatenie štartovného a vylosovanie novej sezóny </w:t>
      </w:r>
      <w:r w:rsidR="00667B57">
        <w:rPr>
          <w:lang w:val="sk-SK"/>
        </w:rPr>
        <w:t>MUMF na ďalšie obdobie .</w:t>
      </w:r>
    </w:p>
    <w:p w14:paraId="44A77496" w14:textId="77777777" w:rsidR="001257D7" w:rsidRDefault="001257D7" w:rsidP="001257D7">
      <w:pPr>
        <w:ind w:firstLine="619"/>
        <w:rPr>
          <w:lang w:val="sk-SK"/>
        </w:rPr>
      </w:pPr>
    </w:p>
    <w:p w14:paraId="67306A64" w14:textId="77777777" w:rsidR="007A48AC" w:rsidRDefault="007A48AC" w:rsidP="001257D7">
      <w:pPr>
        <w:ind w:firstLine="619"/>
        <w:rPr>
          <w:lang w:val="sk-SK"/>
        </w:rPr>
      </w:pPr>
    </w:p>
    <w:p w14:paraId="476E7E9B" w14:textId="77777777" w:rsidR="001257D7" w:rsidRPr="00202EF4" w:rsidRDefault="001257D7" w:rsidP="001257D7">
      <w:pPr>
        <w:rPr>
          <w:lang w:val="sk-SK"/>
        </w:rPr>
      </w:pPr>
    </w:p>
    <w:sectPr w:rsidR="001257D7" w:rsidRPr="00202EF4" w:rsidSect="00202EF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5328" w:right="2160" w:bottom="2448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06D32" w14:textId="77777777" w:rsidR="00D31893" w:rsidRDefault="00D31893" w:rsidP="007A48AC">
      <w:pPr>
        <w:spacing w:after="0" w:line="240" w:lineRule="auto"/>
      </w:pPr>
      <w:r>
        <w:separator/>
      </w:r>
    </w:p>
  </w:endnote>
  <w:endnote w:type="continuationSeparator" w:id="0">
    <w:p w14:paraId="76BF2FE9" w14:textId="77777777" w:rsidR="00D31893" w:rsidRDefault="00D31893" w:rsidP="007A4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B960D" w14:textId="77777777" w:rsidR="007A48AC" w:rsidRDefault="007A48AC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979F2" w14:textId="77777777" w:rsidR="007A48AC" w:rsidRDefault="007A48AC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DBF61" w14:textId="77777777" w:rsidR="007A48AC" w:rsidRDefault="007A48A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995F5" w14:textId="77777777" w:rsidR="00D31893" w:rsidRDefault="00D31893" w:rsidP="007A48AC">
      <w:pPr>
        <w:spacing w:after="0" w:line="240" w:lineRule="auto"/>
      </w:pPr>
      <w:r>
        <w:separator/>
      </w:r>
    </w:p>
  </w:footnote>
  <w:footnote w:type="continuationSeparator" w:id="0">
    <w:p w14:paraId="62EA52ED" w14:textId="77777777" w:rsidR="00D31893" w:rsidRDefault="00D31893" w:rsidP="007A4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5BED8" w14:textId="77777777" w:rsidR="007A48AC" w:rsidRDefault="007A48A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33BD2" w14:textId="77777777" w:rsidR="007A48AC" w:rsidRPr="00C24D6F" w:rsidRDefault="007A48AC" w:rsidP="00DC32B2">
    <w:pPr>
      <w:pStyle w:val="Hlavika"/>
      <w:ind w:left="0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DB4A6" w14:textId="77777777" w:rsidR="007A48AC" w:rsidRDefault="007A48AC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5DD"/>
    <w:rsid w:val="001257D7"/>
    <w:rsid w:val="00132768"/>
    <w:rsid w:val="00202EF4"/>
    <w:rsid w:val="002E06CF"/>
    <w:rsid w:val="00366C4D"/>
    <w:rsid w:val="003835DD"/>
    <w:rsid w:val="00667B57"/>
    <w:rsid w:val="006B259C"/>
    <w:rsid w:val="007A48AC"/>
    <w:rsid w:val="008879EE"/>
    <w:rsid w:val="009773BF"/>
    <w:rsid w:val="00983298"/>
    <w:rsid w:val="00990BD3"/>
    <w:rsid w:val="00A165DD"/>
    <w:rsid w:val="00B83F06"/>
    <w:rsid w:val="00C24D6F"/>
    <w:rsid w:val="00C76720"/>
    <w:rsid w:val="00D31893"/>
    <w:rsid w:val="00D34093"/>
    <w:rsid w:val="00DC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D7A40E"/>
  <w15:chartTrackingRefBased/>
  <w15:docId w15:val="{D103875D-69A2-4564-B9A6-E00105089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stupntext1">
    <w:name w:val="Zástupný text1"/>
    <w:basedOn w:val="Predvolenpsmoodseku"/>
    <w:uiPriority w:val="99"/>
    <w:semiHidden/>
    <w:rPr>
      <w:color w:val="808080"/>
    </w:rPr>
  </w:style>
  <w:style w:type="paragraph" w:customStyle="1" w:styleId="Podtitul1">
    <w:name w:val="Podtitul1"/>
    <w:basedOn w:val="Normlny"/>
    <w:next w:val="Normlny"/>
    <w:link w:val="Znakpodtitulu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Znakpodtitulu">
    <w:name w:val="Znak podtitulu"/>
    <w:basedOn w:val="Predvolenpsmoodseku"/>
    <w:link w:val="Podtitul1"/>
    <w:uiPriority w:val="1"/>
    <w:rPr>
      <w:caps/>
      <w:spacing w:val="15"/>
      <w:sz w:val="52"/>
    </w:rPr>
  </w:style>
  <w:style w:type="paragraph" w:customStyle="1" w:styleId="Nzov1">
    <w:name w:val="Názov1"/>
    <w:basedOn w:val="Normlny"/>
    <w:next w:val="Normlny"/>
    <w:link w:val="Znaknzvu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Znaknzvu">
    <w:name w:val="Znak názvu"/>
    <w:basedOn w:val="Predvolenpsmoodseku"/>
    <w:link w:val="Nzov1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customStyle="1" w:styleId="Dtum1">
    <w:name w:val="Dátum1"/>
    <w:basedOn w:val="Normlny"/>
    <w:next w:val="Normlny"/>
    <w:link w:val="Znakdtumu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Znakdtumu">
    <w:name w:val="Znak dátumu"/>
    <w:basedOn w:val="Predvolenpsmoodseku"/>
    <w:link w:val="Dtum1"/>
    <w:uiPriority w:val="2"/>
    <w:rPr>
      <w:b/>
      <w:bCs/>
      <w:smallCaps/>
      <w:color w:val="9C2224" w:themeColor="accent2" w:themeShade="BF"/>
      <w:sz w:val="44"/>
    </w:rPr>
  </w:style>
  <w:style w:type="paragraph" w:customStyle="1" w:styleId="as">
    <w:name w:val="Čas"/>
    <w:basedOn w:val="Normlny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Miestokonania">
    <w:name w:val="Miesto konania"/>
    <w:basedOn w:val="Normlny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ninformcie">
    <w:name w:val="Kontaktné informácie"/>
    <w:basedOn w:val="Normlny"/>
    <w:uiPriority w:val="4"/>
    <w:qFormat/>
    <w:pPr>
      <w:spacing w:after="0" w:line="240" w:lineRule="auto"/>
    </w:pPr>
    <w:rPr>
      <w:smallCaps/>
    </w:rPr>
  </w:style>
  <w:style w:type="paragraph" w:styleId="Hlavika">
    <w:name w:val="header"/>
    <w:basedOn w:val="Normlny"/>
    <w:link w:val="HlavikaChar"/>
    <w:uiPriority w:val="99"/>
    <w:unhideWhenUsed/>
    <w:rsid w:val="007A48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A48AC"/>
  </w:style>
  <w:style w:type="paragraph" w:styleId="Pta">
    <w:name w:val="footer"/>
    <w:basedOn w:val="Normlny"/>
    <w:link w:val="PtaChar"/>
    <w:uiPriority w:val="99"/>
    <w:unhideWhenUsed/>
    <w:rsid w:val="007A48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A48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&#225;n\AppData\Roaming\Microsoft\Templates\Let&#225;k%20o%20podujat&#23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CBF1D7FD0D441068CF44DEF5EFB5EC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F1E89C9-B953-4B72-AC6E-7A3A9AD6CFD7}"/>
      </w:docPartPr>
      <w:docPartBody>
        <w:p w:rsidR="00220C07" w:rsidRDefault="007D1DE3">
          <w:pPr>
            <w:pStyle w:val="9CBF1D7FD0D441068CF44DEF5EFB5EC4"/>
          </w:pPr>
          <w:r>
            <w:t>[Dátum]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DE3"/>
    <w:rsid w:val="00220C07"/>
    <w:rsid w:val="00315B57"/>
    <w:rsid w:val="007D1DE3"/>
    <w:rsid w:val="00940C7E"/>
    <w:rsid w:val="00B1271A"/>
    <w:rsid w:val="00B7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9CBF1D7FD0D441068CF44DEF5EFB5EC4">
    <w:name w:val="9CBF1D7FD0D441068CF44DEF5EFB5E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25A9A20-2666-4735-89CE-4A02D3AFF5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o podujatí</Template>
  <TotalTime>17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Ján Kováč</dc:creator>
  <cp:keywords/>
  <cp:lastModifiedBy>Ján Kováč</cp:lastModifiedBy>
  <cp:revision>11</cp:revision>
  <cp:lastPrinted>2023-02-16T19:58:00Z</cp:lastPrinted>
  <dcterms:created xsi:type="dcterms:W3CDTF">2016-07-06T11:50:00Z</dcterms:created>
  <dcterms:modified xsi:type="dcterms:W3CDTF">2023-07-25T19:53:00Z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